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04A" w:rsidRDefault="003C304A" w:rsidP="006B26A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Journal Entries</w:t>
      </w:r>
    </w:p>
    <w:p w:rsidR="00FF2B01" w:rsidRDefault="003C304A" w:rsidP="006B26A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Life of Christ: B346</w:t>
      </w:r>
    </w:p>
    <w:p w:rsidR="006B26AF" w:rsidRPr="00E408AE" w:rsidRDefault="006B26AF">
      <w:pPr>
        <w:rPr>
          <w:rFonts w:ascii="Arial" w:hAnsi="Arial" w:cs="Arial"/>
          <w:sz w:val="28"/>
          <w:szCs w:val="28"/>
        </w:rPr>
      </w:pPr>
      <w:r w:rsidRPr="00E408AE">
        <w:rPr>
          <w:rFonts w:ascii="Arial" w:hAnsi="Arial" w:cs="Arial"/>
          <w:sz w:val="28"/>
          <w:szCs w:val="28"/>
        </w:rPr>
        <w:t>Name:</w:t>
      </w:r>
    </w:p>
    <w:p w:rsidR="006B26AF" w:rsidRDefault="006B26AF">
      <w:pPr>
        <w:rPr>
          <w:rFonts w:ascii="Connecticut" w:hAnsi="Connecticut"/>
          <w:sz w:val="32"/>
          <w:szCs w:val="32"/>
        </w:rPr>
      </w:pPr>
    </w:p>
    <w:p w:rsidR="006B26AF" w:rsidRP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Date:</w:t>
      </w:r>
    </w:p>
    <w:p w:rsidR="006B26AF" w:rsidRP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Module #:</w:t>
      </w:r>
    </w:p>
    <w:p w:rsidR="006B26AF" w:rsidRPr="006B26AF" w:rsidRDefault="003C304A" w:rsidP="006B26A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Pages for Reflection purposes:</w:t>
      </w: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Reflections:</w:t>
      </w:r>
    </w:p>
    <w:p w:rsid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</w:p>
    <w:p w:rsid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</w:p>
    <w:p w:rsid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</w:p>
    <w:p w:rsid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</w:p>
    <w:p w:rsid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</w:p>
    <w:p w:rsid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</w:p>
    <w:p w:rsid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</w:p>
    <w:p w:rsid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</w:p>
    <w:p w:rsidR="006B26AF" w:rsidRP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Date:</w:t>
      </w:r>
    </w:p>
    <w:p w:rsidR="006B26AF" w:rsidRP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Module #:</w:t>
      </w:r>
    </w:p>
    <w:p w:rsidR="006B26AF" w:rsidRP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 xml:space="preserve">Reading </w:t>
      </w:r>
      <w:r>
        <w:rPr>
          <w:rFonts w:ascii="Arial" w:hAnsi="Arial" w:cs="Arial"/>
          <w:sz w:val="24"/>
          <w:szCs w:val="24"/>
        </w:rPr>
        <w:t>Completed:</w:t>
      </w: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Reflections:</w:t>
      </w:r>
    </w:p>
    <w:p w:rsidR="006B26AF" w:rsidRDefault="006B26AF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3C304A">
      <w:pPr>
        <w:spacing w:after="0"/>
        <w:rPr>
          <w:rFonts w:ascii="Arial" w:hAnsi="Arial" w:cs="Arial"/>
          <w:sz w:val="24"/>
          <w:szCs w:val="24"/>
        </w:rPr>
      </w:pP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lastRenderedPageBreak/>
        <w:t>Date:</w:t>
      </w: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Module #:</w:t>
      </w: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Pages for Reflection purposes:</w:t>
      </w:r>
    </w:p>
    <w:p w:rsidR="003C304A" w:rsidRDefault="003C304A" w:rsidP="003C304A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Reflections:</w:t>
      </w: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3C304A">
      <w:pPr>
        <w:spacing w:after="0"/>
        <w:rPr>
          <w:rFonts w:ascii="Arial" w:hAnsi="Arial" w:cs="Arial"/>
          <w:sz w:val="24"/>
          <w:szCs w:val="24"/>
        </w:rPr>
      </w:pP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Date:</w:t>
      </w: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Module #:</w:t>
      </w: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Pages for Reflection purposes:</w:t>
      </w:r>
    </w:p>
    <w:p w:rsidR="003C304A" w:rsidRDefault="003C304A" w:rsidP="003C304A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Reflections:</w:t>
      </w: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Date:</w:t>
      </w: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Module #:</w:t>
      </w: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Pages for Reflection purposes:</w:t>
      </w:r>
    </w:p>
    <w:p w:rsidR="003C304A" w:rsidRDefault="003C304A" w:rsidP="003C304A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Reflections:</w:t>
      </w: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Date:</w:t>
      </w: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Module #:</w:t>
      </w: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Pages for Reflection purposes:</w:t>
      </w:r>
    </w:p>
    <w:p w:rsidR="003C304A" w:rsidRDefault="003C304A" w:rsidP="003C304A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Reflections:</w:t>
      </w: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Date:</w:t>
      </w: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Module #:</w:t>
      </w: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Pages for Reflection purposes:</w:t>
      </w:r>
    </w:p>
    <w:p w:rsidR="003C304A" w:rsidRDefault="003C304A" w:rsidP="003C304A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3C304A">
      <w:pPr>
        <w:spacing w:after="0"/>
        <w:rPr>
          <w:rFonts w:ascii="Arial" w:hAnsi="Arial" w:cs="Arial"/>
          <w:sz w:val="24"/>
          <w:szCs w:val="24"/>
        </w:rPr>
      </w:pPr>
      <w:r w:rsidRPr="006B26AF">
        <w:rPr>
          <w:rFonts w:ascii="Arial" w:hAnsi="Arial" w:cs="Arial"/>
          <w:sz w:val="24"/>
          <w:szCs w:val="24"/>
        </w:rPr>
        <w:t>Reflections:</w:t>
      </w:r>
    </w:p>
    <w:p w:rsidR="003C304A" w:rsidRPr="006B26AF" w:rsidRDefault="003C304A" w:rsidP="003C304A">
      <w:pPr>
        <w:spacing w:after="0"/>
        <w:rPr>
          <w:rFonts w:ascii="Arial" w:hAnsi="Arial" w:cs="Arial"/>
          <w:sz w:val="24"/>
          <w:szCs w:val="24"/>
        </w:rPr>
      </w:pPr>
    </w:p>
    <w:p w:rsidR="003C304A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p w:rsidR="003C304A" w:rsidRPr="006B26AF" w:rsidRDefault="003C304A" w:rsidP="006B26AF">
      <w:pPr>
        <w:spacing w:after="0"/>
        <w:rPr>
          <w:rFonts w:ascii="Arial" w:hAnsi="Arial" w:cs="Arial"/>
          <w:sz w:val="24"/>
          <w:szCs w:val="24"/>
        </w:rPr>
      </w:pPr>
    </w:p>
    <w:sectPr w:rsidR="003C304A" w:rsidRPr="006B26AF" w:rsidSect="009707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7C8" w:rsidRDefault="00F317C8" w:rsidP="00FF2B01">
      <w:pPr>
        <w:spacing w:after="0" w:line="240" w:lineRule="auto"/>
      </w:pPr>
      <w:r>
        <w:separator/>
      </w:r>
    </w:p>
  </w:endnote>
  <w:endnote w:type="continuationSeparator" w:id="0">
    <w:p w:rsidR="00F317C8" w:rsidRDefault="00F317C8" w:rsidP="00FF2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necticu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B01" w:rsidRDefault="00FF2B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B01" w:rsidRDefault="00FF2B0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B01" w:rsidRDefault="00FF2B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7C8" w:rsidRDefault="00F317C8" w:rsidP="00FF2B01">
      <w:pPr>
        <w:spacing w:after="0" w:line="240" w:lineRule="auto"/>
      </w:pPr>
      <w:r>
        <w:separator/>
      </w:r>
    </w:p>
  </w:footnote>
  <w:footnote w:type="continuationSeparator" w:id="0">
    <w:p w:rsidR="00F317C8" w:rsidRDefault="00F317C8" w:rsidP="00FF2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B01" w:rsidRDefault="00F317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9730236" o:spid="_x0000_s2059" type="#_x0000_t75" style="position:absolute;margin-left:0;margin-top:0;width:681.6pt;height:908.8pt;z-index:-251657216;mso-position-horizontal:center;mso-position-horizontal-relative:margin;mso-position-vertical:center;mso-position-vertical-relative:margin" o:allowincell="f">
          <v:imagedata r:id="rId1" o:title="IMG_2194 BW ligh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B01" w:rsidRDefault="00F317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9730237" o:spid="_x0000_s2060" type="#_x0000_t75" style="position:absolute;margin-left:0;margin-top:0;width:681.6pt;height:908.8pt;z-index:-251656192;mso-position-horizontal:center;mso-position-horizontal-relative:margin;mso-position-vertical:center;mso-position-vertical-relative:margin" o:allowincell="f">
          <v:imagedata r:id="rId1" o:title="IMG_2194 BW light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B01" w:rsidRDefault="00F317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9730235" o:spid="_x0000_s2058" type="#_x0000_t75" style="position:absolute;margin-left:0;margin-top:0;width:681.6pt;height:908.8pt;z-index:-251658240;mso-position-horizontal:center;mso-position-horizontal-relative:margin;mso-position-vertical:center;mso-position-vertical-relative:margin" o:allowincell="f">
          <v:imagedata r:id="rId1" o:title="IMG_2194 BW light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6AF"/>
    <w:rsid w:val="0030127F"/>
    <w:rsid w:val="0038175E"/>
    <w:rsid w:val="003C304A"/>
    <w:rsid w:val="004A4CF5"/>
    <w:rsid w:val="00512789"/>
    <w:rsid w:val="00643437"/>
    <w:rsid w:val="006B26AF"/>
    <w:rsid w:val="00881D1F"/>
    <w:rsid w:val="009707B4"/>
    <w:rsid w:val="00AC5E33"/>
    <w:rsid w:val="00BB1189"/>
    <w:rsid w:val="00C30E36"/>
    <w:rsid w:val="00E408AE"/>
    <w:rsid w:val="00F317C8"/>
    <w:rsid w:val="00FA6CD8"/>
    <w:rsid w:val="00FB790D"/>
    <w:rsid w:val="00FF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F2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2B01"/>
  </w:style>
  <w:style w:type="paragraph" w:styleId="Footer">
    <w:name w:val="footer"/>
    <w:basedOn w:val="Normal"/>
    <w:link w:val="FooterChar"/>
    <w:uiPriority w:val="99"/>
    <w:semiHidden/>
    <w:unhideWhenUsed/>
    <w:rsid w:val="00FF2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2B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F2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2B01"/>
  </w:style>
  <w:style w:type="paragraph" w:styleId="Footer">
    <w:name w:val="footer"/>
    <w:basedOn w:val="Normal"/>
    <w:link w:val="FooterChar"/>
    <w:uiPriority w:val="99"/>
    <w:semiHidden/>
    <w:unhideWhenUsed/>
    <w:rsid w:val="00FF2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2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orrison\AppData\Roaming\Microsoft\Templates\CSC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3D3A83A-805E-4487-A143-E8E9DE212C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CSC(3)</Template>
  <TotalTime>2</TotalTime>
  <Pages>4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Master's College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A. Morrison</dc:creator>
  <cp:lastModifiedBy>Debbie A. Morrison</cp:lastModifiedBy>
  <cp:revision>4</cp:revision>
  <dcterms:created xsi:type="dcterms:W3CDTF">2012-08-27T22:14:00Z</dcterms:created>
  <dcterms:modified xsi:type="dcterms:W3CDTF">2012-08-27T22:16:00Z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TC300072379990</vt:lpwstr>
  </property>
</Properties>
</file>